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B0" w:rsidRPr="004310BC" w:rsidRDefault="00D06DB0" w:rsidP="004310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географии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Spec="center" w:tblpY="1"/>
        <w:tblOverlap w:val="never"/>
        <w:tblW w:w="452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36"/>
        <w:gridCol w:w="3533"/>
        <w:gridCol w:w="2629"/>
        <w:gridCol w:w="1529"/>
      </w:tblGrid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center"/>
          </w:tcPr>
          <w:p w:rsidR="00D06DB0" w:rsidRPr="00E60F30" w:rsidRDefault="00D06DB0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01" w:type="pct"/>
            <w:vAlign w:val="center"/>
          </w:tcPr>
          <w:p w:rsidR="00D06DB0" w:rsidRPr="00E60F30" w:rsidRDefault="00D06DB0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336" w:type="pct"/>
            <w:vAlign w:val="center"/>
          </w:tcPr>
          <w:p w:rsidR="00D06DB0" w:rsidRPr="00E60F30" w:rsidRDefault="00D06DB0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63" w:type="pct"/>
            <w:vAlign w:val="center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Гульмирова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Петухова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Галимзянова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Попович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Репина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Гарипова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Никушкина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Муллаярова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Елистратов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Иванов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Галиева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Тарасов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Гасанзаде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Мешковец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Арсланова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Мадянов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Багаутдинов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Лавренев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Ильин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Мартьянов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Гарифуллина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Абдрашитова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Басариев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Биктимиров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Вагизова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Хуснутдинов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Березин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Дубина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Ванюхин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Бектемирова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Ликанова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Ливадный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Сатмушева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Завьялова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Сергеев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Сабиров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Мадатова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Карачаев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Биккинин 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Мингалеев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Бабешко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Сатаев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Сайдашев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Хасанов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Хабибуллин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Рисов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Иншакова П.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Гусейнов 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06DB0" w:rsidRPr="00E60F30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1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Ярылкина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D06DB0" w:rsidRPr="00E60F30" w:rsidRDefault="00D06DB0" w:rsidP="00E6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F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D06DB0" w:rsidRDefault="00D06DB0" w:rsidP="00F97888">
      <w:pPr>
        <w:rPr>
          <w:rFonts w:ascii="Times New Roman" w:hAnsi="Times New Roman"/>
          <w:sz w:val="28"/>
          <w:szCs w:val="28"/>
        </w:rPr>
      </w:pPr>
    </w:p>
    <w:p w:rsidR="00D06DB0" w:rsidRDefault="00D06DB0" w:rsidP="00136E29">
      <w:pPr>
        <w:rPr>
          <w:rFonts w:ascii="Times New Roman" w:hAnsi="Times New Roman"/>
          <w:sz w:val="28"/>
          <w:szCs w:val="28"/>
        </w:rPr>
      </w:pPr>
    </w:p>
    <w:p w:rsidR="00D06DB0" w:rsidRPr="00F8697B" w:rsidRDefault="00D06DB0" w:rsidP="00136E29">
      <w:pPr>
        <w:rPr>
          <w:rFonts w:ascii="Times New Roman" w:hAnsi="Times New Roman"/>
          <w:sz w:val="28"/>
          <w:szCs w:val="28"/>
        </w:rPr>
      </w:pPr>
    </w:p>
    <w:sectPr w:rsidR="00D06DB0" w:rsidRPr="00F8697B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42289"/>
    <w:rsid w:val="000B41AB"/>
    <w:rsid w:val="000C1C25"/>
    <w:rsid w:val="00114D77"/>
    <w:rsid w:val="00116E0E"/>
    <w:rsid w:val="00136E29"/>
    <w:rsid w:val="00160025"/>
    <w:rsid w:val="001B06F5"/>
    <w:rsid w:val="0027722C"/>
    <w:rsid w:val="002A16DE"/>
    <w:rsid w:val="002B216B"/>
    <w:rsid w:val="002D23F4"/>
    <w:rsid w:val="002D7891"/>
    <w:rsid w:val="003051C6"/>
    <w:rsid w:val="0030688B"/>
    <w:rsid w:val="00327019"/>
    <w:rsid w:val="003B3E95"/>
    <w:rsid w:val="00410E45"/>
    <w:rsid w:val="004127F4"/>
    <w:rsid w:val="004272EB"/>
    <w:rsid w:val="004310BC"/>
    <w:rsid w:val="00455FC8"/>
    <w:rsid w:val="00490CE8"/>
    <w:rsid w:val="005315EC"/>
    <w:rsid w:val="005837E9"/>
    <w:rsid w:val="005850EA"/>
    <w:rsid w:val="005F2C78"/>
    <w:rsid w:val="005F6FB4"/>
    <w:rsid w:val="006561BF"/>
    <w:rsid w:val="006E253F"/>
    <w:rsid w:val="006E60DD"/>
    <w:rsid w:val="00720F44"/>
    <w:rsid w:val="0072780E"/>
    <w:rsid w:val="007350DC"/>
    <w:rsid w:val="00751904"/>
    <w:rsid w:val="00753FA9"/>
    <w:rsid w:val="007667A7"/>
    <w:rsid w:val="007C326A"/>
    <w:rsid w:val="007D0BFC"/>
    <w:rsid w:val="007F51FA"/>
    <w:rsid w:val="00836195"/>
    <w:rsid w:val="00844C07"/>
    <w:rsid w:val="00857B24"/>
    <w:rsid w:val="008847D7"/>
    <w:rsid w:val="00897562"/>
    <w:rsid w:val="008E767B"/>
    <w:rsid w:val="009B4A14"/>
    <w:rsid w:val="009F5485"/>
    <w:rsid w:val="00B21F3A"/>
    <w:rsid w:val="00B513A0"/>
    <w:rsid w:val="00B763D2"/>
    <w:rsid w:val="00BF3863"/>
    <w:rsid w:val="00C4735F"/>
    <w:rsid w:val="00C47446"/>
    <w:rsid w:val="00CC50B5"/>
    <w:rsid w:val="00D06DB0"/>
    <w:rsid w:val="00D10CD8"/>
    <w:rsid w:val="00D6221A"/>
    <w:rsid w:val="00D87F35"/>
    <w:rsid w:val="00DC2607"/>
    <w:rsid w:val="00DE7325"/>
    <w:rsid w:val="00E36E65"/>
    <w:rsid w:val="00E4736D"/>
    <w:rsid w:val="00E60F30"/>
    <w:rsid w:val="00EA4B74"/>
    <w:rsid w:val="00EB00BA"/>
    <w:rsid w:val="00ED7BF4"/>
    <w:rsid w:val="00F01CF6"/>
    <w:rsid w:val="00F2562D"/>
    <w:rsid w:val="00F855C7"/>
    <w:rsid w:val="00F8697B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2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8108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2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8113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2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164</TotalTime>
  <Pages>2</Pages>
  <Words>233</Words>
  <Characters>1334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23</cp:revision>
  <dcterms:created xsi:type="dcterms:W3CDTF">2018-10-05T15:09:00Z</dcterms:created>
  <dcterms:modified xsi:type="dcterms:W3CDTF">2018-10-22T16:45:00Z</dcterms:modified>
</cp:coreProperties>
</file>